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glossary/webSettings.xml" ContentType="application/vnd.openxmlformats-officedocument.wordprocessingml.web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C66B19" w:rsidRDefault="001A1236" w:rsidP="00C66B19">
            <w:pPr>
              <w:pStyle w:val="Title"/>
              <w:ind w:left="0"/>
            </w:pPr>
            <w:r>
              <w:t xml:space="preserve"> </w:t>
            </w:r>
            <w:r w:rsidR="00C66B19">
              <w:t>November</w:t>
            </w:r>
          </w:p>
          <w:p w:rsidR="005D5BF5" w:rsidRDefault="00D32517" w:rsidP="00C66B19">
            <w:pPr>
              <w:pStyle w:val="Title"/>
              <w:ind w:left="0"/>
            </w:pPr>
            <w:r>
              <w:t xml:space="preserve"> Newsletter</w:t>
            </w:r>
            <w:r w:rsidR="0062367F">
              <w:t>, 2018</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826110">
      <w:pPr>
        <w:pStyle w:val="Organization"/>
      </w:pPr>
      <w:r>
        <w:rPr>
          <w:noProof/>
          <w:lang w:val="en-CA" w:eastAsia="en-CA"/>
        </w:rPr>
        <mc:AlternateContent>
          <mc:Choice Requires="wps">
            <w:drawing>
              <wp:anchor distT="0" distB="0" distL="114300" distR="114300" simplePos="0" relativeHeight="251663360" behindDoc="0" locked="0" layoutInCell="1" allowOverlap="0">
                <wp:simplePos x="0" y="0"/>
                <wp:positionH relativeFrom="page">
                  <wp:posOffset>5219700</wp:posOffset>
                </wp:positionH>
                <wp:positionV relativeFrom="margin">
                  <wp:posOffset>-428625</wp:posOffset>
                </wp:positionV>
                <wp:extent cx="2200275" cy="8820150"/>
                <wp:effectExtent l="0" t="0" r="952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00275" cy="882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rsidP="00703564">
                            <w:pPr>
                              <w:pStyle w:val="Heading1"/>
                              <w:ind w:left="0"/>
                              <w:jc w:val="both"/>
                            </w:pPr>
                            <w:r>
                              <w:t>Upcoming Events</w:t>
                            </w:r>
                          </w:p>
                          <w:sdt>
                            <w:sdtPr>
                              <w:id w:val="-1023242815"/>
                              <w:placeholder>
                                <w:docPart w:val="28BE28861A824E3CA806B1B4FAD031CD"/>
                              </w:placeholder>
                              <w:date>
                                <w:dateFormat w:val="MMMM d"/>
                                <w:lid w:val="en-US"/>
                                <w:storeMappedDataAs w:val="dateTime"/>
                                <w:calendar w:val="gregorian"/>
                              </w:date>
                            </w:sdtPr>
                            <w:sdtEndPr/>
                            <w:sdtContent>
                              <w:p w:rsidR="005D5BF5" w:rsidRDefault="00826110" w:rsidP="00DB4B56">
                                <w:pPr>
                                  <w:pStyle w:val="Heading2"/>
                                  <w:ind w:left="0"/>
                                  <w:jc w:val="both"/>
                                </w:pPr>
                                <w:r>
                                  <w:t xml:space="preserve">  </w:t>
                                </w:r>
                                <w:r w:rsidR="00357B53">
                                  <w:t>PAC Meeting</w:t>
                                </w:r>
                              </w:p>
                            </w:sdtContent>
                          </w:sdt>
                          <w:p w:rsidR="00331585" w:rsidRDefault="00331585" w:rsidP="00DB4B56">
                            <w:pPr>
                              <w:jc w:val="both"/>
                            </w:pPr>
                            <w:r>
                              <w:t>The November PAC Meeting is scheduled for 2:00 pm on Wednesday November 7. All parents are welcome and encouraged to attend.</w:t>
                            </w:r>
                          </w:p>
                          <w:p w:rsidR="00C66B19" w:rsidRDefault="00C66B19" w:rsidP="00DB4B56">
                            <w:pPr>
                              <w:jc w:val="both"/>
                              <w:rPr>
                                <w:b/>
                              </w:rPr>
                            </w:pPr>
                            <w:r>
                              <w:rPr>
                                <w:b/>
                              </w:rPr>
                              <w:t>Ultimate Frisbee</w:t>
                            </w:r>
                          </w:p>
                          <w:p w:rsidR="00C66B19" w:rsidRPr="00C66B19" w:rsidRDefault="00C66B19" w:rsidP="00DB4B56">
                            <w:pPr>
                              <w:jc w:val="both"/>
                            </w:pPr>
                            <w:r>
                              <w:t>Games will take place Wednesday after-school. Come out for some sporty fun and exercise.</w:t>
                            </w:r>
                          </w:p>
                          <w:p w:rsidR="002F679A" w:rsidRDefault="00C66B19" w:rsidP="00DB4B56">
                            <w:pPr>
                              <w:ind w:left="0"/>
                              <w:jc w:val="both"/>
                              <w:rPr>
                                <w:b/>
                              </w:rPr>
                            </w:pPr>
                            <w:r>
                              <w:rPr>
                                <w:b/>
                              </w:rPr>
                              <w:t xml:space="preserve">   </w:t>
                            </w:r>
                            <w:r w:rsidR="00F60EC1">
                              <w:rPr>
                                <w:b/>
                              </w:rPr>
                              <w:t>Weekly Walks</w:t>
                            </w:r>
                          </w:p>
                          <w:p w:rsidR="00F60EC1" w:rsidRDefault="00F60EC1" w:rsidP="00DB4B56">
                            <w:pPr>
                              <w:jc w:val="both"/>
                            </w:pPr>
                            <w:r>
                              <w:t>The kids will be going for a walk every Friday at 10</w:t>
                            </w:r>
                            <w:r w:rsidR="00F75CFD">
                              <w:t>:15am, so please dress them for the weather.  Parents welcome.</w:t>
                            </w:r>
                          </w:p>
                          <w:p w:rsidR="002C2008" w:rsidRDefault="00331585" w:rsidP="00DB4B56">
                            <w:pPr>
                              <w:jc w:val="both"/>
                              <w:rPr>
                                <w:b/>
                              </w:rPr>
                            </w:pPr>
                            <w:r>
                              <w:rPr>
                                <w:b/>
                              </w:rPr>
                              <w:t>Support</w:t>
                            </w:r>
                          </w:p>
                          <w:p w:rsidR="00331585" w:rsidRDefault="007D0EDD" w:rsidP="00DB4B56">
                            <w:pPr>
                              <w:jc w:val="both"/>
                            </w:pPr>
                            <w:r>
                              <w:t xml:space="preserve">Janice McMillan our district’s Child and Youth Care Worker and former </w:t>
                            </w:r>
                            <w:proofErr w:type="spellStart"/>
                            <w:r>
                              <w:t>Lasquetian</w:t>
                            </w:r>
                            <w:proofErr w:type="spellEnd"/>
                            <w:r>
                              <w:t xml:space="preserve">, has been visiting FBS to offer support. </w:t>
                            </w:r>
                            <w:r w:rsidR="00126AEC">
                              <w:t>She was here on November 5</w:t>
                            </w:r>
                            <w:r w:rsidR="00126AEC" w:rsidRPr="00126AEC">
                              <w:rPr>
                                <w:vertAlign w:val="superscript"/>
                              </w:rPr>
                              <w:t>th</w:t>
                            </w:r>
                            <w:r w:rsidR="00126AEC">
                              <w:t xml:space="preserve"> and will return in December.</w:t>
                            </w:r>
                          </w:p>
                          <w:p w:rsidR="007D0EDD" w:rsidRDefault="007D0EDD" w:rsidP="00DB4B56">
                            <w:pPr>
                              <w:jc w:val="both"/>
                              <w:rPr>
                                <w:b/>
                              </w:rPr>
                            </w:pPr>
                            <w:r>
                              <w:rPr>
                                <w:b/>
                              </w:rPr>
                              <w:t>Christmas Craft Fair</w:t>
                            </w:r>
                          </w:p>
                          <w:p w:rsidR="007D0EDD" w:rsidRPr="007D0EDD" w:rsidRDefault="007D0EDD" w:rsidP="00DB4B56">
                            <w:pPr>
                              <w:jc w:val="both"/>
                            </w:pPr>
                            <w:r>
                              <w:t>Saturday December 1, at the Community Hall 11-3. There is a job sign-up sheet at the front desk</w:t>
                            </w:r>
                          </w:p>
                          <w:p w:rsidR="00F75CFD" w:rsidRDefault="00B5603A" w:rsidP="00DB4B56">
                            <w:pPr>
                              <w:ind w:left="0"/>
                              <w:jc w:val="both"/>
                              <w:rPr>
                                <w:b/>
                              </w:rPr>
                            </w:pPr>
                            <w:r>
                              <w:rPr>
                                <w:b/>
                              </w:rPr>
                              <w:t xml:space="preserve">  </w:t>
                            </w:r>
                            <w:r w:rsidR="00F75CFD">
                              <w:rPr>
                                <w:b/>
                              </w:rPr>
                              <w:t>Free Skating with Rentals</w:t>
                            </w:r>
                          </w:p>
                          <w:p w:rsidR="00DB4B56" w:rsidRDefault="00DB4B56" w:rsidP="00DB4B56">
                            <w:pPr>
                              <w:ind w:left="0"/>
                              <w:jc w:val="both"/>
                            </w:pPr>
                            <w:r>
                              <w:t xml:space="preserve">  Sundays at Oceanside, </w:t>
                            </w:r>
                          </w:p>
                          <w:p w:rsidR="00F75CFD" w:rsidRPr="00F75CFD" w:rsidRDefault="00DB4B56" w:rsidP="00DB4B56">
                            <w:pPr>
                              <w:ind w:left="0"/>
                              <w:jc w:val="both"/>
                            </w:pPr>
                            <w:r>
                              <w:t xml:space="preserve">    12:15 to 1:45</w:t>
                            </w:r>
                          </w:p>
                          <w:p w:rsidR="007D0EDD" w:rsidRDefault="00F75CFD" w:rsidP="00DB4B56">
                            <w:pPr>
                              <w:ind w:left="0"/>
                              <w:jc w:val="both"/>
                              <w:rPr>
                                <w:b/>
                              </w:rPr>
                            </w:pPr>
                            <w:r>
                              <w:rPr>
                                <w:b/>
                              </w:rPr>
                              <w:t xml:space="preserve">  </w:t>
                            </w:r>
                            <w:r w:rsidR="007D0EDD">
                              <w:rPr>
                                <w:b/>
                              </w:rPr>
                              <w:t>No School Days…</w:t>
                            </w:r>
                          </w:p>
                          <w:p w:rsidR="007D0EDD" w:rsidRDefault="00F75CFD" w:rsidP="00DB4B56">
                            <w:pPr>
                              <w:jc w:val="both"/>
                            </w:pPr>
                            <w:r>
                              <w:t xml:space="preserve">Remembrance </w:t>
                            </w:r>
                            <w:r w:rsidR="00C66B19">
                              <w:t xml:space="preserve">Day: </w:t>
                            </w:r>
                            <w:r w:rsidR="007D0EDD">
                              <w:t>Monday November 12: Altered Friday: November 30.</w:t>
                            </w:r>
                          </w:p>
                          <w:p w:rsidR="00F75CFD" w:rsidRPr="007D0EDD" w:rsidRDefault="00F75CFD" w:rsidP="00DB4B56">
                            <w:pPr>
                              <w:jc w:val="both"/>
                            </w:pPr>
                          </w:p>
                          <w:p w:rsidR="00474349" w:rsidRDefault="00474349"/>
                          <w:tbl>
                            <w:tblPr>
                              <w:tblStyle w:val="NewsletterTable"/>
                              <w:tblW w:w="5000" w:type="pct"/>
                              <w:tblLook w:val="04A0" w:firstRow="1" w:lastRow="0" w:firstColumn="1" w:lastColumn="0" w:noHBand="0" w:noVBand="1"/>
                              <w:tblDescription w:val="Announcement table"/>
                            </w:tblPr>
                            <w:tblGrid>
                              <w:gridCol w:w="1699"/>
                              <w:gridCol w:w="1698"/>
                            </w:tblGrid>
                            <w:tr w:rsidR="006D05F9" w:rsidTr="006D05F9">
                              <w:trPr>
                                <w:cnfStyle w:val="100000000000" w:firstRow="1" w:lastRow="0" w:firstColumn="0" w:lastColumn="0" w:oddVBand="0" w:evenVBand="0" w:oddHBand="0" w:evenHBand="0" w:firstRowFirstColumn="0" w:firstRowLastColumn="0" w:lastRowFirstColumn="0" w:lastRowLastColumn="0"/>
                                <w:trHeight w:val="60"/>
                              </w:trPr>
                              <w:tc>
                                <w:tcPr>
                                  <w:tcW w:w="1720" w:type="dxa"/>
                                  <w:tcBorders>
                                    <w:bottom w:val="nil"/>
                                  </w:tcBorders>
                                </w:tcPr>
                                <w:p w:rsidR="006D05F9" w:rsidRDefault="006D05F9">
                                  <w:pPr>
                                    <w:pStyle w:val="TableSpace"/>
                                  </w:pPr>
                                </w:p>
                              </w:tc>
                              <w:tc>
                                <w:tcPr>
                                  <w:tcW w:w="1719" w:type="dxa"/>
                                  <w:tcBorders>
                                    <w:bottom w:val="nil"/>
                                  </w:tcBorders>
                                </w:tcPr>
                                <w:p w:rsidR="006D05F9" w:rsidRDefault="006D05F9">
                                  <w:pPr>
                                    <w:pStyle w:val="TableSpace"/>
                                  </w:pPr>
                                </w:p>
                              </w:tc>
                            </w:tr>
                            <w:tr w:rsidR="006D05F9" w:rsidTr="006D05F9">
                              <w:trPr>
                                <w:trHeight w:val="5760"/>
                              </w:trPr>
                              <w:tc>
                                <w:tcPr>
                                  <w:tcW w:w="1720" w:type="dxa"/>
                                  <w:tcBorders>
                                    <w:top w:val="nil"/>
                                    <w:bottom w:val="nil"/>
                                  </w:tcBorders>
                                </w:tcPr>
                                <w:p w:rsidR="006D05F9" w:rsidRPr="006D05F9" w:rsidRDefault="006D05F9" w:rsidP="006D05F9">
                                  <w:pPr>
                                    <w:ind w:left="0"/>
                                    <w:rPr>
                                      <w:color w:val="7030A0"/>
                                      <w:sz w:val="20"/>
                                      <w:szCs w:val="20"/>
                                    </w:rPr>
                                  </w:pPr>
                                </w:p>
                              </w:tc>
                              <w:tc>
                                <w:tcPr>
                                  <w:tcW w:w="1719" w:type="dxa"/>
                                  <w:tcBorders>
                                    <w:top w:val="nil"/>
                                    <w:bottom w:val="nil"/>
                                  </w:tcBorders>
                                </w:tcPr>
                                <w:p w:rsidR="006D05F9" w:rsidRPr="006D05F9" w:rsidRDefault="006D05F9" w:rsidP="006D05F9">
                                  <w:pPr>
                                    <w:ind w:left="0"/>
                                    <w:rPr>
                                      <w:color w:val="7030A0"/>
                                      <w:sz w:val="20"/>
                                      <w:szCs w:val="20"/>
                                    </w:rPr>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11pt;margin-top:-33.75pt;width:173.25pt;height:69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" o:allowoverlap="f" filled="f" stroked="f" strokeweight=".5pt">
                <v:textbox inset="1.44pt,0,1.44pt,0">
                  <w:txbxContent>
                    <w:p w:rsidR="005D5BF5" w:rsidRDefault="00D32517" w:rsidP="00703564">
                      <w:pPr>
                        <w:pStyle w:val="Heading1"/>
                        <w:ind w:left="0"/>
                        <w:jc w:val="both"/>
                      </w:pPr>
                      <w:r>
                        <w:t>Upcoming Events</w:t>
                      </w:r>
                    </w:p>
                    <w:sdt>
                      <w:sdtPr>
                        <w:id w:val="-1023242815"/>
                        <w:placeholder>
                          <w:docPart w:val="28BE28861A824E3CA806B1B4FAD031CD"/>
                        </w:placeholder>
                        <w:date>
                          <w:dateFormat w:val="MMMM d"/>
                          <w:lid w:val="en-US"/>
                          <w:storeMappedDataAs w:val="dateTime"/>
                          <w:calendar w:val="gregorian"/>
                        </w:date>
                      </w:sdtPr>
                      <w:sdtEndPr/>
                      <w:sdtContent>
                        <w:p w:rsidR="005D5BF5" w:rsidRDefault="00826110" w:rsidP="00DB4B56">
                          <w:pPr>
                            <w:pStyle w:val="Heading2"/>
                            <w:ind w:left="0"/>
                            <w:jc w:val="both"/>
                          </w:pPr>
                          <w:r>
                            <w:t xml:space="preserve">  </w:t>
                          </w:r>
                          <w:r w:rsidR="00357B53">
                            <w:t>PAC Meeting</w:t>
                          </w:r>
                        </w:p>
                      </w:sdtContent>
                    </w:sdt>
                    <w:p w:rsidR="00331585" w:rsidRDefault="00331585" w:rsidP="00DB4B56">
                      <w:pPr>
                        <w:jc w:val="both"/>
                      </w:pPr>
                      <w:r>
                        <w:t>The November PAC Meeting is scheduled for 2:00 pm on Wednesday November 7. All parents are welcome and encouraged to attend.</w:t>
                      </w:r>
                    </w:p>
                    <w:p w:rsidR="00C66B19" w:rsidRDefault="00C66B19" w:rsidP="00DB4B56">
                      <w:pPr>
                        <w:jc w:val="both"/>
                        <w:rPr>
                          <w:b/>
                        </w:rPr>
                      </w:pPr>
                      <w:r>
                        <w:rPr>
                          <w:b/>
                        </w:rPr>
                        <w:t>Ultimate Frisbee</w:t>
                      </w:r>
                    </w:p>
                    <w:p w:rsidR="00C66B19" w:rsidRPr="00C66B19" w:rsidRDefault="00C66B19" w:rsidP="00DB4B56">
                      <w:pPr>
                        <w:jc w:val="both"/>
                      </w:pPr>
                      <w:r>
                        <w:t>Games will take place Wednesday after-school. Come out for some sporty fun and exercise.</w:t>
                      </w:r>
                    </w:p>
                    <w:p w:rsidR="002F679A" w:rsidRDefault="00C66B19" w:rsidP="00DB4B56">
                      <w:pPr>
                        <w:ind w:left="0"/>
                        <w:jc w:val="both"/>
                        <w:rPr>
                          <w:b/>
                        </w:rPr>
                      </w:pPr>
                      <w:r>
                        <w:rPr>
                          <w:b/>
                        </w:rPr>
                        <w:t xml:space="preserve">   </w:t>
                      </w:r>
                      <w:r w:rsidR="00F60EC1">
                        <w:rPr>
                          <w:b/>
                        </w:rPr>
                        <w:t>Weekly Walks</w:t>
                      </w:r>
                    </w:p>
                    <w:p w:rsidR="00F60EC1" w:rsidRDefault="00F60EC1" w:rsidP="00DB4B56">
                      <w:pPr>
                        <w:jc w:val="both"/>
                      </w:pPr>
                      <w:r>
                        <w:t>The kids will be going for a walk every Friday at 10</w:t>
                      </w:r>
                      <w:r w:rsidR="00F75CFD">
                        <w:t>:15am, so please dress them for the weather.  Parents welcome.</w:t>
                      </w:r>
                    </w:p>
                    <w:p w:rsidR="002C2008" w:rsidRDefault="00331585" w:rsidP="00DB4B56">
                      <w:pPr>
                        <w:jc w:val="both"/>
                        <w:rPr>
                          <w:b/>
                        </w:rPr>
                      </w:pPr>
                      <w:r>
                        <w:rPr>
                          <w:b/>
                        </w:rPr>
                        <w:t>Support</w:t>
                      </w:r>
                    </w:p>
                    <w:p w:rsidR="00331585" w:rsidRDefault="007D0EDD" w:rsidP="00DB4B56">
                      <w:pPr>
                        <w:jc w:val="both"/>
                      </w:pPr>
                      <w:r>
                        <w:t xml:space="preserve">Janice McMillan our district’s Child and Youth Care Worker and former </w:t>
                      </w:r>
                      <w:proofErr w:type="spellStart"/>
                      <w:r>
                        <w:t>Lasquetian</w:t>
                      </w:r>
                      <w:proofErr w:type="spellEnd"/>
                      <w:r>
                        <w:t xml:space="preserve">, has been visiting FBS to offer support. </w:t>
                      </w:r>
                      <w:r w:rsidR="00126AEC">
                        <w:t>She was here on November 5</w:t>
                      </w:r>
                      <w:r w:rsidR="00126AEC" w:rsidRPr="00126AEC">
                        <w:rPr>
                          <w:vertAlign w:val="superscript"/>
                        </w:rPr>
                        <w:t>th</w:t>
                      </w:r>
                      <w:r w:rsidR="00126AEC">
                        <w:t xml:space="preserve"> and will return in December.</w:t>
                      </w:r>
                    </w:p>
                    <w:p w:rsidR="007D0EDD" w:rsidRDefault="007D0EDD" w:rsidP="00DB4B56">
                      <w:pPr>
                        <w:jc w:val="both"/>
                        <w:rPr>
                          <w:b/>
                        </w:rPr>
                      </w:pPr>
                      <w:r>
                        <w:rPr>
                          <w:b/>
                        </w:rPr>
                        <w:t>Christmas Craft Fair</w:t>
                      </w:r>
                    </w:p>
                    <w:p w:rsidR="007D0EDD" w:rsidRPr="007D0EDD" w:rsidRDefault="007D0EDD" w:rsidP="00DB4B56">
                      <w:pPr>
                        <w:jc w:val="both"/>
                      </w:pPr>
                      <w:r>
                        <w:t>Saturday December 1, at the Community Hall 11-3. There is a job sign-up sheet at the front desk</w:t>
                      </w:r>
                    </w:p>
                    <w:p w:rsidR="00F75CFD" w:rsidRDefault="00B5603A" w:rsidP="00DB4B56">
                      <w:pPr>
                        <w:ind w:left="0"/>
                        <w:jc w:val="both"/>
                        <w:rPr>
                          <w:b/>
                        </w:rPr>
                      </w:pPr>
                      <w:r>
                        <w:rPr>
                          <w:b/>
                        </w:rPr>
                        <w:t xml:space="preserve">  </w:t>
                      </w:r>
                      <w:r w:rsidR="00F75CFD">
                        <w:rPr>
                          <w:b/>
                        </w:rPr>
                        <w:t>Free Skating with Rentals</w:t>
                      </w:r>
                    </w:p>
                    <w:p w:rsidR="00DB4B56" w:rsidRDefault="00DB4B56" w:rsidP="00DB4B56">
                      <w:pPr>
                        <w:ind w:left="0"/>
                        <w:jc w:val="both"/>
                      </w:pPr>
                      <w:r>
                        <w:t xml:space="preserve">  Sundays at Oceanside, </w:t>
                      </w:r>
                    </w:p>
                    <w:p w:rsidR="00F75CFD" w:rsidRPr="00F75CFD" w:rsidRDefault="00DB4B56" w:rsidP="00DB4B56">
                      <w:pPr>
                        <w:ind w:left="0"/>
                        <w:jc w:val="both"/>
                      </w:pPr>
                      <w:r>
                        <w:t xml:space="preserve">    12:15 to 1:45</w:t>
                      </w:r>
                    </w:p>
                    <w:p w:rsidR="007D0EDD" w:rsidRDefault="00F75CFD" w:rsidP="00DB4B56">
                      <w:pPr>
                        <w:ind w:left="0"/>
                        <w:jc w:val="both"/>
                        <w:rPr>
                          <w:b/>
                        </w:rPr>
                      </w:pPr>
                      <w:r>
                        <w:rPr>
                          <w:b/>
                        </w:rPr>
                        <w:t xml:space="preserve">  </w:t>
                      </w:r>
                      <w:r w:rsidR="007D0EDD">
                        <w:rPr>
                          <w:b/>
                        </w:rPr>
                        <w:t>No School Days…</w:t>
                      </w:r>
                    </w:p>
                    <w:p w:rsidR="007D0EDD" w:rsidRDefault="00F75CFD" w:rsidP="00DB4B56">
                      <w:pPr>
                        <w:jc w:val="both"/>
                      </w:pPr>
                      <w:r>
                        <w:t xml:space="preserve">Remembrance </w:t>
                      </w:r>
                      <w:r w:rsidR="00C66B19">
                        <w:t xml:space="preserve">Day: </w:t>
                      </w:r>
                      <w:r w:rsidR="007D0EDD">
                        <w:t>Monday November 12: Altered Friday: November 30.</w:t>
                      </w:r>
                    </w:p>
                    <w:p w:rsidR="00F75CFD" w:rsidRPr="007D0EDD" w:rsidRDefault="00F75CFD" w:rsidP="00DB4B56">
                      <w:pPr>
                        <w:jc w:val="both"/>
                      </w:pPr>
                    </w:p>
                    <w:p w:rsidR="00474349" w:rsidRDefault="00474349"/>
                    <w:tbl>
                      <w:tblPr>
                        <w:tblStyle w:val="NewsletterTable"/>
                        <w:tblW w:w="5000" w:type="pct"/>
                        <w:tblLook w:val="04A0" w:firstRow="1" w:lastRow="0" w:firstColumn="1" w:lastColumn="0" w:noHBand="0" w:noVBand="1"/>
                        <w:tblDescription w:val="Announcement table"/>
                      </w:tblPr>
                      <w:tblGrid>
                        <w:gridCol w:w="1699"/>
                        <w:gridCol w:w="1698"/>
                      </w:tblGrid>
                      <w:tr w:rsidR="006D05F9" w:rsidTr="006D05F9">
                        <w:trPr>
                          <w:cnfStyle w:val="100000000000" w:firstRow="1" w:lastRow="0" w:firstColumn="0" w:lastColumn="0" w:oddVBand="0" w:evenVBand="0" w:oddHBand="0" w:evenHBand="0" w:firstRowFirstColumn="0" w:firstRowLastColumn="0" w:lastRowFirstColumn="0" w:lastRowLastColumn="0"/>
                          <w:trHeight w:val="60"/>
                        </w:trPr>
                        <w:tc>
                          <w:tcPr>
                            <w:tcW w:w="1720" w:type="dxa"/>
                            <w:tcBorders>
                              <w:bottom w:val="nil"/>
                            </w:tcBorders>
                          </w:tcPr>
                          <w:p w:rsidR="006D05F9" w:rsidRDefault="006D05F9">
                            <w:pPr>
                              <w:pStyle w:val="TableSpace"/>
                            </w:pPr>
                          </w:p>
                        </w:tc>
                        <w:tc>
                          <w:tcPr>
                            <w:tcW w:w="1719" w:type="dxa"/>
                            <w:tcBorders>
                              <w:bottom w:val="nil"/>
                            </w:tcBorders>
                          </w:tcPr>
                          <w:p w:rsidR="006D05F9" w:rsidRDefault="006D05F9">
                            <w:pPr>
                              <w:pStyle w:val="TableSpace"/>
                            </w:pPr>
                          </w:p>
                        </w:tc>
                      </w:tr>
                      <w:tr w:rsidR="006D05F9" w:rsidTr="006D05F9">
                        <w:trPr>
                          <w:trHeight w:val="5760"/>
                        </w:trPr>
                        <w:tc>
                          <w:tcPr>
                            <w:tcW w:w="1720" w:type="dxa"/>
                            <w:tcBorders>
                              <w:top w:val="nil"/>
                              <w:bottom w:val="nil"/>
                            </w:tcBorders>
                          </w:tcPr>
                          <w:p w:rsidR="006D05F9" w:rsidRPr="006D05F9" w:rsidRDefault="006D05F9" w:rsidP="006D05F9">
                            <w:pPr>
                              <w:ind w:left="0"/>
                              <w:rPr>
                                <w:color w:val="7030A0"/>
                                <w:sz w:val="20"/>
                                <w:szCs w:val="20"/>
                              </w:rPr>
                            </w:pPr>
                          </w:p>
                        </w:tc>
                        <w:tc>
                          <w:tcPr>
                            <w:tcW w:w="1719" w:type="dxa"/>
                            <w:tcBorders>
                              <w:top w:val="nil"/>
                              <w:bottom w:val="nil"/>
                            </w:tcBorders>
                          </w:tcPr>
                          <w:p w:rsidR="006D05F9" w:rsidRPr="006D05F9" w:rsidRDefault="006D05F9" w:rsidP="006D05F9">
                            <w:pPr>
                              <w:ind w:left="0"/>
                              <w:rPr>
                                <w:color w:val="7030A0"/>
                                <w:sz w:val="20"/>
                                <w:szCs w:val="20"/>
                              </w:rPr>
                            </w:pPr>
                          </w:p>
                        </w:tc>
                      </w:tr>
                    </w:tbl>
                    <w:p w:rsidR="005D5BF5" w:rsidRDefault="005D5BF5">
                      <w:pPr>
                        <w:pStyle w:val="NoSpacing"/>
                      </w:pPr>
                    </w:p>
                  </w:txbxContent>
                </v:textbox>
                <w10:wrap type="square" side="left" anchorx="page" anchory="margin"/>
              </v:shape>
            </w:pict>
          </mc:Fallback>
        </mc:AlternateContent>
      </w:r>
      <w:r w:rsidR="00474349">
        <w:t>False Bay School</w:t>
      </w:r>
    </w:p>
    <w:p w:rsidR="005D5BF5" w:rsidRDefault="00D8369F">
      <w:pPr>
        <w:pStyle w:val="ContactInfo"/>
        <w:rPr>
          <w:color w:val="6AC7ED" w:themeColor="accent1" w:themeTint="99"/>
        </w:rPr>
      </w:pPr>
      <w:r>
        <w:rPr>
          <w:color w:val="6AC7ED" w:themeColor="accent1" w:themeTint="99"/>
        </w:rPr>
        <w:t>250-333-8813</w:t>
      </w:r>
    </w:p>
    <w:p w:rsidR="001A1236" w:rsidRPr="00474349" w:rsidRDefault="001A1236">
      <w:pPr>
        <w:pStyle w:val="ContactInfo"/>
        <w:rPr>
          <w:color w:val="6AC7ED" w:themeColor="accent1" w:themeTint="99"/>
        </w:rPr>
      </w:pPr>
      <w:r>
        <w:rPr>
          <w:color w:val="6AC7ED" w:themeColor="accent1" w:themeTint="99"/>
        </w:rPr>
        <w:t>Office Hours: 8:30-1:30 (2:30 on Altered Fridays)</w:t>
      </w:r>
    </w:p>
    <w:tbl>
      <w:tblPr>
        <w:tblStyle w:val="NewsletterTable"/>
        <w:tblW w:w="3248" w:type="pct"/>
        <w:tblLook w:val="0660" w:firstRow="1" w:lastRow="1" w:firstColumn="0" w:lastColumn="0" w:noHBand="1" w:noVBand="1"/>
        <w:tblDescription w:val="Intro letter"/>
      </w:tblPr>
      <w:tblGrid>
        <w:gridCol w:w="7016"/>
      </w:tblGrid>
      <w:tr w:rsidR="005D5BF5" w:rsidTr="00B834CB">
        <w:trPr>
          <w:cnfStyle w:val="100000000000" w:firstRow="1" w:lastRow="0" w:firstColumn="0" w:lastColumn="0" w:oddVBand="0" w:evenVBand="0" w:oddHBand="0" w:evenHBand="0" w:firstRowFirstColumn="0" w:firstRowLastColumn="0" w:lastRowFirstColumn="0" w:lastRowLastColumn="0"/>
          <w:trHeight w:val="411"/>
        </w:trPr>
        <w:tc>
          <w:tcPr>
            <w:tcW w:w="0" w:type="auto"/>
          </w:tcPr>
          <w:p w:rsidR="005D5BF5" w:rsidRDefault="005D5BF5">
            <w:pPr>
              <w:pStyle w:val="TableSpace"/>
              <w:rPr>
                <w:highlight w:val="cyan"/>
              </w:rPr>
            </w:pPr>
          </w:p>
          <w:p w:rsidR="00B834CB" w:rsidRPr="00B834CB" w:rsidRDefault="00B834CB" w:rsidP="00B834CB">
            <w:pPr>
              <w:ind w:left="0"/>
              <w:rPr>
                <w:b/>
                <w:highlight w:val="cyan"/>
              </w:rPr>
            </w:pPr>
            <w:r>
              <w:rPr>
                <w:b/>
                <w:highlight w:val="cyan"/>
              </w:rPr>
              <w:t>Notes from our Vice Principal…</w:t>
            </w:r>
          </w:p>
        </w:tc>
      </w:tr>
    </w:tbl>
    <w:p w:rsidR="00B834CB" w:rsidRPr="00B834CB" w:rsidRDefault="00B834CB" w:rsidP="00703564">
      <w:pPr>
        <w:spacing w:before="100" w:beforeAutospacing="1" w:after="100" w:afterAutospacing="1"/>
        <w:ind w:left="0"/>
        <w:jc w:val="both"/>
        <w:rPr>
          <w:b/>
          <w:color w:val="000000"/>
        </w:rPr>
      </w:pPr>
      <w:r w:rsidRPr="00B834CB">
        <w:rPr>
          <w:b/>
          <w:color w:val="000000"/>
        </w:rPr>
        <w:t>Trauma Informed Practice</w:t>
      </w:r>
    </w:p>
    <w:p w:rsidR="00B834CB" w:rsidRDefault="00B834CB" w:rsidP="00703564">
      <w:pPr>
        <w:spacing w:before="100" w:beforeAutospacing="1" w:after="100" w:afterAutospacing="1"/>
        <w:ind w:left="0"/>
        <w:jc w:val="both"/>
        <w:rPr>
          <w:color w:val="000000"/>
        </w:rPr>
      </w:pPr>
      <w:r>
        <w:rPr>
          <w:color w:val="000000"/>
        </w:rPr>
        <w:t>On September 28</w:t>
      </w:r>
      <w:r>
        <w:rPr>
          <w:color w:val="000000"/>
          <w:vertAlign w:val="superscript"/>
        </w:rPr>
        <w:t>th</w:t>
      </w:r>
      <w:r>
        <w:rPr>
          <w:color w:val="000000"/>
        </w:rPr>
        <w:t xml:space="preserve">, the entire SD 69 staff, participated in a learning session about trauma informed practice. Steve Grainger, an expert in the field of trauma informed practice, presented the </w:t>
      </w:r>
      <w:proofErr w:type="spellStart"/>
      <w:r>
        <w:rPr>
          <w:color w:val="000000"/>
        </w:rPr>
        <w:t>Neurosequential</w:t>
      </w:r>
      <w:proofErr w:type="spellEnd"/>
      <w:r>
        <w:rPr>
          <w:color w:val="000000"/>
        </w:rPr>
        <w:t xml:space="preserve"> Model of Education, a field of study first started by Dr. Bruce Perry.  It was a fascinating discussion, and started a</w:t>
      </w:r>
      <w:r>
        <w:rPr>
          <w:color w:val="000000"/>
        </w:rPr>
        <w:t>n</w:t>
      </w:r>
      <w:r>
        <w:rPr>
          <w:color w:val="000000"/>
        </w:rPr>
        <w:t xml:space="preserve"> SD 69 initiative to work together to become a district that views students through the lens of trauma- informed practice.</w:t>
      </w:r>
    </w:p>
    <w:p w:rsidR="00B834CB" w:rsidRDefault="00B834CB" w:rsidP="00703564">
      <w:pPr>
        <w:spacing w:before="100" w:beforeAutospacing="1" w:after="100" w:afterAutospacing="1"/>
        <w:ind w:left="0"/>
        <w:jc w:val="both"/>
        <w:rPr>
          <w:color w:val="000000"/>
        </w:rPr>
      </w:pPr>
      <w:r>
        <w:rPr>
          <w:color w:val="000000"/>
        </w:rPr>
        <w:t xml:space="preserve">As a district we recognize that all staff, has a valuable role to play in positively affecting the lives of the students and families in our communities. We learned that the brains of children who experience trauma are impacted physiologically. This reality, along with the emotional and behavioral responses to trauma, has the potential to interfere with a child’s learning, engagement and academic success. While the impacts of trauma on children and youth are not always clearly visible, we must be mindful that </w:t>
      </w:r>
      <w:r>
        <w:rPr>
          <w:color w:val="000000"/>
        </w:rPr>
        <w:t>t</w:t>
      </w:r>
      <w:r>
        <w:rPr>
          <w:color w:val="000000"/>
        </w:rPr>
        <w:t>his may be a</w:t>
      </w:r>
      <w:r>
        <w:rPr>
          <w:color w:val="000000"/>
        </w:rPr>
        <w:t xml:space="preserve"> </w:t>
      </w:r>
      <w:r>
        <w:rPr>
          <w:color w:val="000000"/>
        </w:rPr>
        <w:t>part of a dynamic at play in any interaction we have with a learner. Each of us has an important role to play in providing a safe and nurturing space where a child or youth can connect with caring adults.</w:t>
      </w:r>
    </w:p>
    <w:p w:rsidR="00B834CB" w:rsidRDefault="00B834CB" w:rsidP="00703564">
      <w:pPr>
        <w:spacing w:before="100" w:beforeAutospacing="1" w:after="100" w:afterAutospacing="1"/>
        <w:ind w:left="0"/>
        <w:jc w:val="both"/>
        <w:rPr>
          <w:color w:val="000000"/>
        </w:rPr>
      </w:pPr>
      <w:r>
        <w:rPr>
          <w:color w:val="000000"/>
        </w:rPr>
        <w:t>What does this mean for False Bay School? It means that the staff will continue to work alongside parents, and students</w:t>
      </w:r>
      <w:r>
        <w:rPr>
          <w:color w:val="000000"/>
        </w:rPr>
        <w:t>,</w:t>
      </w:r>
      <w:r>
        <w:rPr>
          <w:color w:val="000000"/>
        </w:rPr>
        <w:t xml:space="preserve"> to help them navigate through their learning, with a deeper understanding of trauma, and how it effects the all learners. We will continue to make sure that all students a</w:t>
      </w:r>
      <w:r>
        <w:rPr>
          <w:color w:val="000000"/>
        </w:rPr>
        <w:t xml:space="preserve">re heard, </w:t>
      </w:r>
      <w:r>
        <w:rPr>
          <w:color w:val="000000"/>
        </w:rPr>
        <w:t xml:space="preserve">that their concerns </w:t>
      </w:r>
      <w:r>
        <w:rPr>
          <w:color w:val="000000"/>
        </w:rPr>
        <w:t xml:space="preserve">are validated and that </w:t>
      </w:r>
      <w:r>
        <w:rPr>
          <w:color w:val="000000"/>
        </w:rPr>
        <w:t xml:space="preserve">every student is connected to at least one caring adult in our school. Thank you, </w:t>
      </w:r>
    </w:p>
    <w:p w:rsidR="00B834CB" w:rsidRDefault="00B834CB" w:rsidP="00F75CFD">
      <w:pPr>
        <w:spacing w:before="100" w:beforeAutospacing="1" w:after="100" w:afterAutospacing="1"/>
        <w:ind w:left="0"/>
        <w:rPr>
          <w:color w:val="000000"/>
        </w:rPr>
      </w:pPr>
      <w:r>
        <w:rPr>
          <w:color w:val="000000"/>
        </w:rPr>
        <w:t>Lesley LaCouvee</w:t>
      </w:r>
      <w:bookmarkStart w:id="0" w:name="_GoBack"/>
      <w:bookmarkEnd w:id="0"/>
    </w:p>
    <w:p w:rsidR="006E1F0D" w:rsidRDefault="00D070AC" w:rsidP="00D070AC">
      <w:pPr>
        <w:pStyle w:val="Heading1"/>
        <w:ind w:left="0"/>
        <w:rPr>
          <w:rFonts w:asciiTheme="minorHAnsi" w:eastAsiaTheme="minorHAnsi" w:hAnsiTheme="minorHAnsi" w:cstheme="minorBidi"/>
          <w:bCs w:val="0"/>
          <w:color w:val="7030A0"/>
        </w:rPr>
      </w:pPr>
      <w:r w:rsidRPr="00D070AC">
        <w:rPr>
          <w:rFonts w:asciiTheme="minorHAnsi" w:eastAsiaTheme="minorHAnsi" w:hAnsiTheme="minorHAnsi" w:cstheme="minorBidi"/>
          <w:bCs w:val="0"/>
          <w:color w:val="7030A0"/>
        </w:rPr>
        <w:lastRenderedPageBreak/>
        <w:t>The Garden</w:t>
      </w:r>
    </w:p>
    <w:p w:rsidR="00B5603A" w:rsidRDefault="00B5603A" w:rsidP="00D745FB">
      <w:pPr>
        <w:ind w:left="0"/>
      </w:pPr>
      <w:r>
        <w:t>Thank you to Carmen for planting so many pumpkins for Halloween this year, it was great to have local Jack-O-Lanterns.  The kids will be planting garlic in the next few weeks. We were able to save enough seed from our school crop=victory! We are hoping kids can bring in a bag of leaves for mulch and if anyone has extra manure, please bring some by the garden so the beds can be put to sleep for the winter.</w:t>
      </w:r>
    </w:p>
    <w:p w:rsidR="00C66B19" w:rsidRDefault="001F5B10" w:rsidP="00D745FB">
      <w:pPr>
        <w:ind w:left="0"/>
        <w:rPr>
          <w:b/>
          <w:color w:val="7030A0"/>
          <w:sz w:val="28"/>
          <w:szCs w:val="28"/>
        </w:rPr>
      </w:pPr>
      <w:r w:rsidRPr="001F5B10">
        <w:rPr>
          <w:b/>
          <w:color w:val="7030A0"/>
          <w:sz w:val="28"/>
          <w:szCs w:val="28"/>
        </w:rPr>
        <w:t>Library News</w:t>
      </w:r>
    </w:p>
    <w:p w:rsidR="00126AEC" w:rsidRDefault="001F5B10" w:rsidP="00126AEC">
      <w:pPr>
        <w:ind w:left="0"/>
        <w:rPr>
          <w:b/>
          <w:color w:val="704A85" w:themeColor="accent5" w:themeShade="BF"/>
          <w:sz w:val="28"/>
          <w:szCs w:val="28"/>
        </w:rPr>
      </w:pPr>
      <w:r>
        <w:rPr>
          <w:color w:val="auto"/>
        </w:rPr>
        <w:t>False Bay Provisions has generously raised $700 for our school library. Thank you Camino! If you or your child has library book requests, please write them on the lists on the school or PAC bulletin boards.</w:t>
      </w:r>
      <w:r w:rsidR="00126AEC">
        <w:rPr>
          <w:b/>
          <w:color w:val="704A85" w:themeColor="accent5" w:themeShade="BF"/>
          <w:sz w:val="28"/>
          <w:szCs w:val="28"/>
        </w:rPr>
        <w:t xml:space="preserve"> </w:t>
      </w:r>
    </w:p>
    <w:p w:rsidR="00126AEC" w:rsidRPr="00126AEC" w:rsidRDefault="00126AEC" w:rsidP="00126AEC">
      <w:pPr>
        <w:ind w:left="0"/>
        <w:rPr>
          <w:color w:val="auto"/>
        </w:rPr>
      </w:pPr>
      <w:r>
        <w:rPr>
          <w:b/>
          <w:color w:val="704A85" w:themeColor="accent5" w:themeShade="BF"/>
          <w:sz w:val="28"/>
          <w:szCs w:val="28"/>
        </w:rPr>
        <w:t>Reminders…</w:t>
      </w:r>
    </w:p>
    <w:p w:rsidR="00126AEC" w:rsidRDefault="00126AEC" w:rsidP="00126AEC">
      <w:pPr>
        <w:pStyle w:val="ListParagraph"/>
        <w:numPr>
          <w:ilvl w:val="0"/>
          <w:numId w:val="4"/>
        </w:numPr>
      </w:pPr>
      <w:r>
        <w:t>Check your kid’s spare clothing supply and replenish as needed.</w:t>
      </w:r>
    </w:p>
    <w:p w:rsidR="00126AEC" w:rsidRDefault="00126AEC" w:rsidP="00126AEC">
      <w:pPr>
        <w:pStyle w:val="ListParagraph"/>
        <w:numPr>
          <w:ilvl w:val="0"/>
          <w:numId w:val="4"/>
        </w:numPr>
      </w:pPr>
      <w:r>
        <w:t>If your child is going to be late or absent, please call the office and let Kirsty know so she doesn’t have to try to track you down!</w:t>
      </w:r>
    </w:p>
    <w:p w:rsidR="00126AEC" w:rsidRDefault="00126AEC" w:rsidP="00126AEC">
      <w:pPr>
        <w:pStyle w:val="ListParagraph"/>
        <w:numPr>
          <w:ilvl w:val="0"/>
          <w:numId w:val="4"/>
        </w:numPr>
      </w:pPr>
      <w:r>
        <w:t>If you plan to cook lunch or volunteer in the school, come by the office to complete your Police Information Check. Bring photo ID.</w:t>
      </w:r>
    </w:p>
    <w:p w:rsidR="00F75CFD" w:rsidRDefault="00F75CFD" w:rsidP="00126AEC">
      <w:pPr>
        <w:pStyle w:val="ListParagraph"/>
        <w:numPr>
          <w:ilvl w:val="0"/>
          <w:numId w:val="4"/>
        </w:numPr>
      </w:pPr>
      <w:r>
        <w:t>Check the bulletin board for Active Pass applications and Free Ski Passes for your kids.</w:t>
      </w:r>
    </w:p>
    <w:p w:rsidR="00402470" w:rsidRDefault="00402470" w:rsidP="00703564">
      <w:pPr>
        <w:pStyle w:val="ListParagraph"/>
        <w:ind w:left="864"/>
      </w:pPr>
    </w:p>
    <w:p w:rsidR="001F5B10" w:rsidRPr="00254D19" w:rsidRDefault="00254D19" w:rsidP="00254D19">
      <w:pPr>
        <w:ind w:left="504"/>
        <w:rPr>
          <w:color w:val="auto"/>
        </w:rPr>
      </w:pPr>
      <w:r w:rsidRPr="00254D19">
        <w:rPr>
          <w:noProof/>
          <w:lang w:eastAsia="en-CA"/>
        </w:rPr>
        <w:drawing>
          <wp:inline distT="0" distB="0" distL="0" distR="0">
            <wp:extent cx="6858000" cy="443215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432151"/>
                    </a:xfrm>
                    <a:prstGeom prst="rect">
                      <a:avLst/>
                    </a:prstGeom>
                    <a:noFill/>
                    <a:ln>
                      <a:noFill/>
                    </a:ln>
                  </pic:spPr>
                </pic:pic>
              </a:graphicData>
            </a:graphic>
          </wp:inline>
        </w:drawing>
      </w:r>
    </w:p>
    <w:sectPr w:rsidR="001F5B10" w:rsidRPr="00254D19">
      <w:footerReference w:type="default" r:id="rId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207" w:rsidRDefault="00BF1207">
      <w:pPr>
        <w:spacing w:after="0" w:line="240" w:lineRule="auto"/>
      </w:pPr>
      <w:r>
        <w:separator/>
      </w:r>
    </w:p>
  </w:endnote>
  <w:endnote w:type="continuationSeparator" w:id="0">
    <w:p w:rsidR="00BF1207" w:rsidRDefault="00BF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13" w:type="pct"/>
      <w:tblInd w:w="144" w:type="dxa"/>
      <w:tblLook w:val="0660" w:firstRow="1" w:lastRow="1" w:firstColumn="0" w:lastColumn="0" w:noHBand="1" w:noVBand="1"/>
    </w:tblPr>
    <w:tblGrid>
      <w:gridCol w:w="6707"/>
      <w:gridCol w:w="407"/>
      <w:gridCol w:w="407"/>
      <w:gridCol w:w="3307"/>
    </w:tblGrid>
    <w:tr w:rsidR="00F75CFD" w:rsidTr="00F75CFD">
      <w:trPr>
        <w:cnfStyle w:val="100000000000" w:firstRow="1" w:lastRow="0" w:firstColumn="0" w:lastColumn="0" w:oddVBand="0" w:evenVBand="0" w:oddHBand="0" w:evenHBand="0" w:firstRowFirstColumn="0" w:firstRowLastColumn="0" w:lastRowFirstColumn="0" w:lastRowLastColumn="0"/>
      </w:trPr>
      <w:tc>
        <w:tcPr>
          <w:tcW w:w="3097" w:type="pct"/>
        </w:tcPr>
        <w:p w:rsidR="00F75CFD" w:rsidRDefault="00F75CFD">
          <w:pPr>
            <w:pStyle w:val="TableSpace"/>
          </w:pPr>
        </w:p>
      </w:tc>
      <w:tc>
        <w:tcPr>
          <w:tcW w:w="188" w:type="pct"/>
        </w:tcPr>
        <w:p w:rsidR="00F75CFD" w:rsidRDefault="00F75CFD">
          <w:pPr>
            <w:pStyle w:val="TableSpace"/>
          </w:pPr>
        </w:p>
      </w:tc>
      <w:tc>
        <w:tcPr>
          <w:tcW w:w="188" w:type="pct"/>
          <w:tcBorders>
            <w:top w:val="nil"/>
            <w:bottom w:val="nil"/>
          </w:tcBorders>
          <w:shd w:val="clear" w:color="auto" w:fill="auto"/>
        </w:tcPr>
        <w:p w:rsidR="00F75CFD" w:rsidRDefault="00F75CFD">
          <w:pPr>
            <w:pStyle w:val="TableSpace"/>
          </w:pPr>
        </w:p>
      </w:tc>
      <w:tc>
        <w:tcPr>
          <w:tcW w:w="1527" w:type="pct"/>
        </w:tcPr>
        <w:p w:rsidR="00F75CFD" w:rsidRDefault="00F75CFD">
          <w:pPr>
            <w:pStyle w:val="TableSpace"/>
          </w:pPr>
        </w:p>
      </w:tc>
    </w:tr>
    <w:tr w:rsidR="00F75CFD" w:rsidTr="00F75CFD">
      <w:tc>
        <w:tcPr>
          <w:tcW w:w="3097" w:type="pct"/>
        </w:tcPr>
        <w:p w:rsidR="00F75CFD" w:rsidRDefault="00F75CFD">
          <w:pPr>
            <w:pStyle w:val="Footer"/>
          </w:pPr>
        </w:p>
      </w:tc>
      <w:tc>
        <w:tcPr>
          <w:tcW w:w="188" w:type="pct"/>
        </w:tcPr>
        <w:p w:rsidR="00F75CFD" w:rsidRDefault="00F75CFD">
          <w:pPr>
            <w:pStyle w:val="Footer"/>
          </w:pPr>
        </w:p>
      </w:tc>
      <w:tc>
        <w:tcPr>
          <w:tcW w:w="188" w:type="pct"/>
          <w:tcBorders>
            <w:top w:val="nil"/>
            <w:bottom w:val="nil"/>
          </w:tcBorders>
          <w:shd w:val="clear" w:color="auto" w:fill="auto"/>
        </w:tcPr>
        <w:p w:rsidR="00F75CFD" w:rsidRDefault="00F75CFD">
          <w:pPr>
            <w:pStyle w:val="Footer"/>
          </w:pPr>
        </w:p>
      </w:tc>
      <w:tc>
        <w:tcPr>
          <w:tcW w:w="1527" w:type="pct"/>
        </w:tcPr>
        <w:p w:rsidR="00F75CFD" w:rsidRDefault="00F75CFD">
          <w:pPr>
            <w:pStyle w:val="Footer"/>
          </w:pPr>
          <w:r>
            <w:t xml:space="preserve">Page </w:t>
          </w:r>
          <w:r>
            <w:fldChar w:fldCharType="begin"/>
          </w:r>
          <w:r>
            <w:instrText xml:space="preserve"> PAGE </w:instrText>
          </w:r>
          <w:r>
            <w:fldChar w:fldCharType="separate"/>
          </w:r>
          <w:r w:rsidR="00A26D57">
            <w:rPr>
              <w:noProof/>
            </w:rPr>
            <w:t>2</w:t>
          </w:r>
          <w:r>
            <w:fldChar w:fldCharType="end"/>
          </w:r>
          <w:r>
            <w:t xml:space="preserve"> of </w:t>
          </w:r>
          <w:r>
            <w:rPr>
              <w:noProof/>
            </w:rPr>
            <w:fldChar w:fldCharType="begin"/>
          </w:r>
          <w:r>
            <w:rPr>
              <w:noProof/>
            </w:rPr>
            <w:instrText xml:space="preserve"> NUMPAGES </w:instrText>
          </w:r>
          <w:r>
            <w:rPr>
              <w:noProof/>
            </w:rPr>
            <w:fldChar w:fldCharType="separate"/>
          </w:r>
          <w:r w:rsidR="00A26D57">
            <w:rPr>
              <w:noProof/>
            </w:rPr>
            <w:t>2</w:t>
          </w:r>
          <w:r>
            <w:rPr>
              <w:noProof/>
            </w:rPr>
            <w:fldChar w:fldCharType="end"/>
          </w:r>
        </w:p>
      </w:tc>
    </w:tr>
    <w:tr w:rsidR="00F75CFD" w:rsidTr="00F75CFD">
      <w:trPr>
        <w:cnfStyle w:val="010000000000" w:firstRow="0" w:lastRow="1" w:firstColumn="0" w:lastColumn="0" w:oddVBand="0" w:evenVBand="0" w:oddHBand="0" w:evenHBand="0" w:firstRowFirstColumn="0" w:firstRowLastColumn="0" w:lastRowFirstColumn="0" w:lastRowLastColumn="0"/>
      </w:trPr>
      <w:tc>
        <w:tcPr>
          <w:tcW w:w="3097" w:type="pct"/>
        </w:tcPr>
        <w:p w:rsidR="00F75CFD" w:rsidRDefault="00F75CFD">
          <w:pPr>
            <w:pStyle w:val="TableSpace"/>
          </w:pPr>
        </w:p>
      </w:tc>
      <w:tc>
        <w:tcPr>
          <w:tcW w:w="188" w:type="pct"/>
        </w:tcPr>
        <w:p w:rsidR="00F75CFD" w:rsidRDefault="00F75CFD">
          <w:pPr>
            <w:pStyle w:val="TableSpace"/>
          </w:pPr>
        </w:p>
      </w:tc>
      <w:tc>
        <w:tcPr>
          <w:tcW w:w="188" w:type="pct"/>
          <w:tcBorders>
            <w:top w:val="nil"/>
            <w:bottom w:val="nil"/>
          </w:tcBorders>
          <w:shd w:val="clear" w:color="auto" w:fill="auto"/>
        </w:tcPr>
        <w:p w:rsidR="00F75CFD" w:rsidRDefault="00F75CFD">
          <w:pPr>
            <w:pStyle w:val="TableSpace"/>
          </w:pPr>
        </w:p>
      </w:tc>
      <w:tc>
        <w:tcPr>
          <w:tcW w:w="1527" w:type="pct"/>
        </w:tcPr>
        <w:p w:rsidR="00F75CFD" w:rsidRDefault="00F75CFD">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207" w:rsidRDefault="00BF1207">
      <w:pPr>
        <w:spacing w:after="0" w:line="240" w:lineRule="auto"/>
      </w:pPr>
      <w:r>
        <w:separator/>
      </w:r>
    </w:p>
  </w:footnote>
  <w:footnote w:type="continuationSeparator" w:id="0">
    <w:p w:rsidR="00BF1207" w:rsidRDefault="00BF1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1140E"/>
    <w:multiLevelType w:val="hybridMultilevel"/>
    <w:tmpl w:val="119E229A"/>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1" w15:restartNumberingAfterBreak="0">
    <w:nsid w:val="48495192"/>
    <w:multiLevelType w:val="hybridMultilevel"/>
    <w:tmpl w:val="2F3C8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DC67BD9"/>
    <w:multiLevelType w:val="hybridMultilevel"/>
    <w:tmpl w:val="2D020E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86D15A4"/>
    <w:multiLevelType w:val="hybridMultilevel"/>
    <w:tmpl w:val="13D67E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349"/>
    <w:rsid w:val="0001182F"/>
    <w:rsid w:val="00093749"/>
    <w:rsid w:val="000E2BEF"/>
    <w:rsid w:val="00126AEC"/>
    <w:rsid w:val="001A1236"/>
    <w:rsid w:val="001F5B10"/>
    <w:rsid w:val="00254D19"/>
    <w:rsid w:val="002C0C22"/>
    <w:rsid w:val="002C109D"/>
    <w:rsid w:val="002C2008"/>
    <w:rsid w:val="002F679A"/>
    <w:rsid w:val="00331585"/>
    <w:rsid w:val="00357B53"/>
    <w:rsid w:val="00392B15"/>
    <w:rsid w:val="00393B0A"/>
    <w:rsid w:val="00402470"/>
    <w:rsid w:val="00465423"/>
    <w:rsid w:val="00474349"/>
    <w:rsid w:val="004B230C"/>
    <w:rsid w:val="004F279A"/>
    <w:rsid w:val="005A6F4E"/>
    <w:rsid w:val="005D5BF5"/>
    <w:rsid w:val="00612B69"/>
    <w:rsid w:val="0062367F"/>
    <w:rsid w:val="006D05F9"/>
    <w:rsid w:val="006E1F0D"/>
    <w:rsid w:val="00703564"/>
    <w:rsid w:val="007267F0"/>
    <w:rsid w:val="007C176D"/>
    <w:rsid w:val="007C1891"/>
    <w:rsid w:val="007D0EDD"/>
    <w:rsid w:val="00826110"/>
    <w:rsid w:val="00902B57"/>
    <w:rsid w:val="00955AD9"/>
    <w:rsid w:val="009A53DA"/>
    <w:rsid w:val="00A26D57"/>
    <w:rsid w:val="00AA50AA"/>
    <w:rsid w:val="00AC32C4"/>
    <w:rsid w:val="00B5603A"/>
    <w:rsid w:val="00B834CB"/>
    <w:rsid w:val="00BB70BD"/>
    <w:rsid w:val="00BD51ED"/>
    <w:rsid w:val="00BF1207"/>
    <w:rsid w:val="00C54F7C"/>
    <w:rsid w:val="00C66B19"/>
    <w:rsid w:val="00C72E29"/>
    <w:rsid w:val="00D070AC"/>
    <w:rsid w:val="00D32517"/>
    <w:rsid w:val="00D745FB"/>
    <w:rsid w:val="00D8369F"/>
    <w:rsid w:val="00DB4B56"/>
    <w:rsid w:val="00E952F7"/>
    <w:rsid w:val="00F60EC1"/>
    <w:rsid w:val="00F75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B0CC43-7E76-4ACB-B7AD-5B5496EC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after="160" w:line="259"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after="240" w:line="336" w:lineRule="auto"/>
      <w:contextualSpacing/>
    </w:pPr>
  </w:style>
  <w:style w:type="paragraph" w:customStyle="1" w:styleId="TableSpace">
    <w:name w:val="Table Space"/>
    <w:basedOn w:val="Normal"/>
    <w:next w:val="Normal"/>
    <w:uiPriority w:val="2"/>
    <w:qFormat/>
    <w:pPr>
      <w:spacing w:after="0" w:line="80" w:lineRule="exact"/>
    </w:pPr>
  </w:style>
  <w:style w:type="paragraph" w:customStyle="1" w:styleId="Photo">
    <w:name w:val="Photo"/>
    <w:basedOn w:val="Normal"/>
    <w:uiPriority w:val="2"/>
    <w:qFormat/>
    <w:pPr>
      <w:spacing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after="0" w:line="240" w:lineRule="auto"/>
    </w:pPr>
    <w:rPr>
      <w:color w:val="0D0D0D" w:themeColor="text1" w:themeTint="F2"/>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6E1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F0D"/>
    <w:rPr>
      <w:rFonts w:ascii="Segoe UI" w:hAnsi="Segoe UI" w:cs="Segoe UI"/>
      <w:sz w:val="18"/>
      <w:szCs w:val="18"/>
    </w:rPr>
  </w:style>
  <w:style w:type="paragraph" w:styleId="ListParagraph">
    <w:name w:val="List Paragraph"/>
    <w:basedOn w:val="Normal"/>
    <w:uiPriority w:val="34"/>
    <w:qFormat/>
    <w:rsid w:val="001A1236"/>
    <w:pPr>
      <w:ind w:left="720" w:right="0"/>
      <w:contextualSpacing/>
    </w:pPr>
    <w:rPr>
      <w:color w:val="aut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19476">
      <w:bodyDiv w:val="1"/>
      <w:marLeft w:val="0"/>
      <w:marRight w:val="0"/>
      <w:marTop w:val="0"/>
      <w:marBottom w:val="0"/>
      <w:divBdr>
        <w:top w:val="none" w:sz="0" w:space="0" w:color="auto"/>
        <w:left w:val="none" w:sz="0" w:space="0" w:color="auto"/>
        <w:bottom w:val="none" w:sz="0" w:space="0" w:color="auto"/>
        <w:right w:val="none" w:sz="0" w:space="0" w:color="auto"/>
      </w:divBdr>
    </w:div>
    <w:div w:id="11045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ot.QUALICUM\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BE28861A824E3CA806B1B4FAD031CD"/>
        <w:category>
          <w:name w:val="General"/>
          <w:gallery w:val="placeholder"/>
        </w:category>
        <w:types>
          <w:type w:val="bbPlcHdr"/>
        </w:types>
        <w:behaviors>
          <w:behavior w:val="content"/>
        </w:behaviors>
        <w:guid w:val="{DF4113B3-5CD5-4729-B330-7B9C2345909A}"/>
      </w:docPartPr>
      <w:docPartBody>
        <w:p w:rsidR="00B009B8" w:rsidRDefault="001C1BA3">
          <w:pPr>
            <w:pStyle w:val="28BE28861A824E3CA806B1B4FAD031CD"/>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BA3"/>
    <w:rsid w:val="000A0A35"/>
    <w:rsid w:val="001A2FC6"/>
    <w:rsid w:val="001C1BA3"/>
    <w:rsid w:val="0078375B"/>
    <w:rsid w:val="00804600"/>
    <w:rsid w:val="00B009B8"/>
    <w:rsid w:val="00F120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EE106D43A04057BCEA826255999F29">
    <w:name w:val="88EE106D43A04057BCEA826255999F29"/>
  </w:style>
  <w:style w:type="paragraph" w:customStyle="1" w:styleId="0E4C1EB25C4B44A58FDC2C649D950011">
    <w:name w:val="0E4C1EB25C4B44A58FDC2C649D950011"/>
  </w:style>
  <w:style w:type="paragraph" w:customStyle="1" w:styleId="14139217B06849248E78A677FDBA808B">
    <w:name w:val="14139217B06849248E78A677FDBA808B"/>
  </w:style>
  <w:style w:type="paragraph" w:customStyle="1" w:styleId="5F9F517EC409440B8A135ECD0351043F">
    <w:name w:val="5F9F517EC409440B8A135ECD0351043F"/>
  </w:style>
  <w:style w:type="paragraph" w:customStyle="1" w:styleId="8B97BDC6499B492B8A365F0008E1B2C1">
    <w:name w:val="8B97BDC6499B492B8A365F0008E1B2C1"/>
  </w:style>
  <w:style w:type="paragraph" w:customStyle="1" w:styleId="3BD815AF73CB4D038B97DAC2FE4EA0C3">
    <w:name w:val="3BD815AF73CB4D038B97DAC2FE4EA0C3"/>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lang w:val="en-US" w:eastAsia="en-US"/>
    </w:rPr>
  </w:style>
  <w:style w:type="paragraph" w:customStyle="1" w:styleId="5CCF691BF5C841DC94857D3C7B019FFF">
    <w:name w:val="5CCF691BF5C841DC94857D3C7B019FFF"/>
  </w:style>
  <w:style w:type="paragraph" w:customStyle="1" w:styleId="A03C70D53275471ABDF479E524DCD250">
    <w:name w:val="A03C70D53275471ABDF479E524DCD250"/>
  </w:style>
  <w:style w:type="paragraph" w:customStyle="1" w:styleId="28BE28861A824E3CA806B1B4FAD031CD">
    <w:name w:val="28BE28861A824E3CA806B1B4FAD031CD"/>
  </w:style>
  <w:style w:type="paragraph" w:customStyle="1" w:styleId="D4A5A5D3A87F495FBAB88B9ECB766562">
    <w:name w:val="D4A5A5D3A87F495FBAB88B9ECB766562"/>
  </w:style>
  <w:style w:type="paragraph" w:customStyle="1" w:styleId="E53084261D214DDAB961C630D8F3FC3C">
    <w:name w:val="E53084261D214DDAB961C630D8F3FC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7BBCDDAF1384795FFF8A64746F9B5" ma:contentTypeVersion="0" ma:contentTypeDescription="Create a new document." ma:contentTypeScope="" ma:versionID="1b6da652cfc486264136208f7defa390">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5A5B53-EB0C-479B-B47A-D9D4A3AF7DAC}"/>
</file>

<file path=customXml/itemProps2.xml><?xml version="1.0" encoding="utf-8"?>
<ds:datastoreItem xmlns:ds="http://schemas.openxmlformats.org/officeDocument/2006/customXml" ds:itemID="{3412EFDE-FE64-4097-B19D-2129EE10AEF4}"/>
</file>

<file path=customXml/itemProps3.xml><?xml version="1.0" encoding="utf-8"?>
<ds:datastoreItem xmlns:ds="http://schemas.openxmlformats.org/officeDocument/2006/customXml" ds:itemID="{E645000E-49A3-4620-93E7-54294BD7F008}"/>
</file>

<file path=docProps/app.xml><?xml version="1.0" encoding="utf-8"?>
<Properties xmlns="http://schemas.openxmlformats.org/officeDocument/2006/extended-properties" xmlns:vt="http://schemas.openxmlformats.org/officeDocument/2006/docPropsVTypes">
  <Template>Elementary school newsletter</Template>
  <TotalTime>1</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Elliot</dc:creator>
  <cp:keywords/>
  <cp:lastModifiedBy>Kirsty Elliot</cp:lastModifiedBy>
  <cp:revision>3</cp:revision>
  <cp:lastPrinted>2018-11-06T20:47:00Z</cp:lastPrinted>
  <dcterms:created xsi:type="dcterms:W3CDTF">2018-11-06T21:24:00Z</dcterms:created>
  <dcterms:modified xsi:type="dcterms:W3CDTF">2018-11-06T21:25:00Z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ContentTypeId">
    <vt:lpwstr>0x01010064D7BBCDDAF1384795FFF8A64746F9B5</vt:lpwstr>
  </property>
</Properties>
</file>